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济南市</w:t>
      </w:r>
      <w:r>
        <w:rPr>
          <w:rFonts w:ascii="宋体" w:hAnsi="宋体"/>
          <w:b/>
          <w:bCs/>
          <w:sz w:val="44"/>
          <w:szCs w:val="44"/>
        </w:rPr>
        <w:t>12333</w:t>
      </w:r>
      <w:r>
        <w:rPr>
          <w:rFonts w:hint="eastAsia" w:ascii="宋体" w:hAnsi="宋体"/>
          <w:b/>
          <w:bCs/>
          <w:sz w:val="44"/>
          <w:szCs w:val="44"/>
        </w:rPr>
        <w:t>人员信息登记表</w:t>
      </w:r>
      <w:r>
        <w:rPr>
          <w:rFonts w:ascii="宋体" w:hAnsi="宋体"/>
          <w:b/>
          <w:bCs/>
          <w:sz w:val="44"/>
          <w:szCs w:val="44"/>
        </w:rPr>
        <w:t xml:space="preserve"> </w:t>
      </w:r>
    </w:p>
    <w:p>
      <w:pPr>
        <w:spacing w:line="400" w:lineRule="exact"/>
        <w:jc w:val="center"/>
        <w:rPr>
          <w:rFonts w:ascii="宋体"/>
          <w:b/>
          <w:bCs/>
          <w:sz w:val="28"/>
          <w:szCs w:val="28"/>
        </w:rPr>
      </w:pPr>
    </w:p>
    <w:tbl>
      <w:tblPr>
        <w:tblStyle w:val="3"/>
        <w:tblW w:w="10065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282"/>
        <w:gridCol w:w="474"/>
        <w:gridCol w:w="235"/>
        <w:gridCol w:w="505"/>
        <w:gridCol w:w="476"/>
        <w:gridCol w:w="124"/>
        <w:gridCol w:w="195"/>
        <w:gridCol w:w="117"/>
        <w:gridCol w:w="567"/>
        <w:gridCol w:w="21"/>
        <w:gridCol w:w="1116"/>
        <w:gridCol w:w="284"/>
        <w:gridCol w:w="40"/>
        <w:gridCol w:w="900"/>
        <w:gridCol w:w="194"/>
        <w:gridCol w:w="992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275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姓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名</w:t>
            </w:r>
          </w:p>
        </w:tc>
        <w:tc>
          <w:tcPr>
            <w:tcW w:w="1496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795" w:type="dxa"/>
            <w:gridSpan w:val="3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性别</w:t>
            </w:r>
          </w:p>
        </w:tc>
        <w:tc>
          <w:tcPr>
            <w:tcW w:w="705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3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出生日期</w:t>
            </w:r>
          </w:p>
        </w:tc>
        <w:tc>
          <w:tcPr>
            <w:tcW w:w="2086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268" w:type="dxa"/>
            <w:gridSpan w:val="2"/>
            <w:vMerge w:val="restart"/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一寸彩色</w:t>
            </w:r>
          </w:p>
          <w:p>
            <w:pPr>
              <w:ind w:firstLine="420" w:firstLineChars="150"/>
              <w:rPr>
                <w:sz w:val="28"/>
              </w:rPr>
            </w:pPr>
            <w:r>
              <w:rPr>
                <w:rFonts w:hint="eastAsia"/>
                <w:sz w:val="28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75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学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历</w:t>
            </w:r>
          </w:p>
        </w:tc>
        <w:tc>
          <w:tcPr>
            <w:tcW w:w="991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7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婚育状况</w:t>
            </w:r>
          </w:p>
        </w:tc>
        <w:tc>
          <w:tcPr>
            <w:tcW w:w="1704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18" w:type="dxa"/>
            <w:gridSpan w:val="4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政治面貌</w:t>
            </w:r>
          </w:p>
        </w:tc>
        <w:tc>
          <w:tcPr>
            <w:tcW w:w="992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557" w:type="dxa"/>
            <w:gridSpan w:val="2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家庭地址</w:t>
            </w:r>
          </w:p>
        </w:tc>
        <w:tc>
          <w:tcPr>
            <w:tcW w:w="6240" w:type="dxa"/>
            <w:gridSpan w:val="1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557" w:type="dxa"/>
            <w:gridSpan w:val="2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联系电话</w:t>
            </w:r>
          </w:p>
        </w:tc>
        <w:tc>
          <w:tcPr>
            <w:tcW w:w="2693" w:type="dxa"/>
            <w:gridSpan w:val="8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21" w:type="dxa"/>
            <w:gridSpan w:val="3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籍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贯</w:t>
            </w:r>
          </w:p>
        </w:tc>
        <w:tc>
          <w:tcPr>
            <w:tcW w:w="2126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57" w:type="dxa"/>
            <w:gridSpan w:val="2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毕业院校</w:t>
            </w:r>
          </w:p>
        </w:tc>
        <w:tc>
          <w:tcPr>
            <w:tcW w:w="2693" w:type="dxa"/>
            <w:gridSpan w:val="8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21" w:type="dxa"/>
            <w:gridSpan w:val="3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毕业时间</w:t>
            </w:r>
          </w:p>
        </w:tc>
        <w:tc>
          <w:tcPr>
            <w:tcW w:w="2126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57" w:type="dxa"/>
            <w:gridSpan w:val="2"/>
          </w:tcPr>
          <w:p>
            <w:pPr>
              <w:spacing w:line="480" w:lineRule="auto"/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所学专业</w:t>
            </w:r>
          </w:p>
        </w:tc>
        <w:tc>
          <w:tcPr>
            <w:tcW w:w="2693" w:type="dxa"/>
            <w:gridSpan w:val="8"/>
          </w:tcPr>
          <w:p>
            <w:pPr>
              <w:spacing w:line="480" w:lineRule="auto"/>
              <w:jc w:val="center"/>
              <w:rPr>
                <w:sz w:val="28"/>
              </w:rPr>
            </w:pPr>
          </w:p>
        </w:tc>
        <w:tc>
          <w:tcPr>
            <w:tcW w:w="1421" w:type="dxa"/>
            <w:gridSpan w:val="3"/>
          </w:tcPr>
          <w:p>
            <w:pPr>
              <w:spacing w:line="480" w:lineRule="auto"/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入职时间</w:t>
            </w:r>
          </w:p>
        </w:tc>
        <w:tc>
          <w:tcPr>
            <w:tcW w:w="2126" w:type="dxa"/>
            <w:gridSpan w:val="4"/>
          </w:tcPr>
          <w:p>
            <w:pPr>
              <w:spacing w:line="480" w:lineRule="auto"/>
              <w:jc w:val="center"/>
              <w:rPr>
                <w:sz w:val="28"/>
              </w:rPr>
            </w:pPr>
          </w:p>
        </w:tc>
        <w:tc>
          <w:tcPr>
            <w:tcW w:w="992" w:type="dxa"/>
          </w:tcPr>
          <w:p>
            <w:pPr>
              <w:spacing w:line="480" w:lineRule="auto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民族</w:t>
            </w: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0065" w:type="dxa"/>
            <w:gridSpan w:val="19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32"/>
                <w:szCs w:val="28"/>
              </w:rPr>
              <w:t>工</w:t>
            </w:r>
            <w:r>
              <w:rPr>
                <w:b/>
                <w:bCs/>
                <w:sz w:val="32"/>
                <w:szCs w:val="28"/>
              </w:rPr>
              <w:t xml:space="preserve">   </w:t>
            </w:r>
            <w:r>
              <w:rPr>
                <w:rFonts w:hint="eastAsia"/>
                <w:b/>
                <w:bCs/>
                <w:sz w:val="32"/>
                <w:szCs w:val="28"/>
              </w:rPr>
              <w:t>作</w:t>
            </w:r>
            <w:r>
              <w:rPr>
                <w:b/>
                <w:bCs/>
                <w:sz w:val="32"/>
                <w:szCs w:val="28"/>
              </w:rPr>
              <w:t xml:space="preserve">   </w:t>
            </w:r>
            <w:r>
              <w:rPr>
                <w:rFonts w:hint="eastAsia"/>
                <w:b/>
                <w:bCs/>
                <w:sz w:val="32"/>
                <w:szCs w:val="28"/>
              </w:rPr>
              <w:t>经</w:t>
            </w:r>
            <w:r>
              <w:rPr>
                <w:b/>
                <w:bCs/>
                <w:sz w:val="32"/>
                <w:szCs w:val="28"/>
              </w:rPr>
              <w:t xml:space="preserve">   </w:t>
            </w:r>
            <w:r>
              <w:rPr>
                <w:rFonts w:hint="eastAsia"/>
                <w:b/>
                <w:bCs/>
                <w:sz w:val="32"/>
                <w:szCs w:val="28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247" w:type="dxa"/>
            <w:gridSpan w:val="6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时</w:t>
            </w:r>
            <w:r>
              <w:rPr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间</w:t>
            </w:r>
          </w:p>
        </w:tc>
        <w:tc>
          <w:tcPr>
            <w:tcW w:w="6818" w:type="dxa"/>
            <w:gridSpan w:val="13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单</w:t>
            </w:r>
            <w:r>
              <w:rPr>
                <w:b/>
                <w:bCs/>
                <w:sz w:val="28"/>
              </w:rPr>
              <w:t xml:space="preserve"> </w:t>
            </w:r>
            <w:bookmarkStart w:id="0" w:name="_GoBack"/>
            <w:bookmarkEnd w:id="0"/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位</w:t>
            </w:r>
            <w:r>
              <w:rPr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名</w:t>
            </w:r>
            <w:r>
              <w:rPr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47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6818" w:type="dxa"/>
            <w:gridSpan w:val="13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3247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6818" w:type="dxa"/>
            <w:gridSpan w:val="13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3247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6818" w:type="dxa"/>
            <w:gridSpan w:val="13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3247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6818" w:type="dxa"/>
            <w:gridSpan w:val="13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3247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6818" w:type="dxa"/>
            <w:gridSpan w:val="13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065" w:type="dxa"/>
            <w:gridSpan w:val="19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32"/>
                <w:szCs w:val="28"/>
              </w:rPr>
              <w:t>家</w:t>
            </w:r>
            <w:r>
              <w:rPr>
                <w:b/>
                <w:bCs/>
                <w:sz w:val="32"/>
                <w:szCs w:val="28"/>
              </w:rPr>
              <w:t xml:space="preserve">   </w:t>
            </w:r>
            <w:r>
              <w:rPr>
                <w:rFonts w:hint="eastAsia"/>
                <w:b/>
                <w:bCs/>
                <w:sz w:val="32"/>
                <w:szCs w:val="28"/>
              </w:rPr>
              <w:t>庭</w:t>
            </w:r>
            <w:r>
              <w:rPr>
                <w:b/>
                <w:bCs/>
                <w:sz w:val="32"/>
                <w:szCs w:val="28"/>
              </w:rPr>
              <w:t xml:space="preserve">   </w:t>
            </w:r>
            <w:r>
              <w:rPr>
                <w:rFonts w:hint="eastAsia"/>
                <w:b/>
                <w:bCs/>
                <w:sz w:val="32"/>
                <w:szCs w:val="28"/>
              </w:rPr>
              <w:t>成</w:t>
            </w:r>
            <w:r>
              <w:rPr>
                <w:b/>
                <w:bCs/>
                <w:sz w:val="32"/>
                <w:szCs w:val="28"/>
              </w:rPr>
              <w:t xml:space="preserve">   </w:t>
            </w:r>
            <w:r>
              <w:rPr>
                <w:rFonts w:hint="eastAsia"/>
                <w:b/>
                <w:bCs/>
                <w:sz w:val="32"/>
                <w:szCs w:val="28"/>
              </w:rPr>
              <w:t>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031" w:type="dxa"/>
            <w:gridSpan w:val="3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姓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名</w:t>
            </w:r>
          </w:p>
        </w:tc>
        <w:tc>
          <w:tcPr>
            <w:tcW w:w="1340" w:type="dxa"/>
            <w:gridSpan w:val="4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关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系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3240" w:type="dxa"/>
            <w:gridSpan w:val="8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现居住地</w:t>
            </w:r>
          </w:p>
        </w:tc>
        <w:tc>
          <w:tcPr>
            <w:tcW w:w="3454" w:type="dxa"/>
            <w:gridSpan w:val="4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工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作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单</w:t>
            </w: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031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340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8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454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031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340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8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454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031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340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8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454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031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340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8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454" w:type="dxa"/>
            <w:gridSpan w:val="4"/>
          </w:tcPr>
          <w:p>
            <w:pPr>
              <w:jc w:val="center"/>
              <w:rPr>
                <w:sz w:val="28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备注：</w:t>
      </w:r>
    </w:p>
    <w:p>
      <w:pPr>
        <w:ind w:firstLine="720" w:firstLineChars="3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本表由本人如实填写，本人声明以上填写内容均为属实。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C4C"/>
    <w:rsid w:val="00001C6C"/>
    <w:rsid w:val="00011844"/>
    <w:rsid w:val="000258A5"/>
    <w:rsid w:val="00030C4C"/>
    <w:rsid w:val="00033ED4"/>
    <w:rsid w:val="00033F6A"/>
    <w:rsid w:val="000341FB"/>
    <w:rsid w:val="0003431B"/>
    <w:rsid w:val="000379A7"/>
    <w:rsid w:val="000529DC"/>
    <w:rsid w:val="0005719B"/>
    <w:rsid w:val="000720FE"/>
    <w:rsid w:val="0007252E"/>
    <w:rsid w:val="00074C04"/>
    <w:rsid w:val="000811A0"/>
    <w:rsid w:val="000822B8"/>
    <w:rsid w:val="00085521"/>
    <w:rsid w:val="00095432"/>
    <w:rsid w:val="00095530"/>
    <w:rsid w:val="000B7170"/>
    <w:rsid w:val="000B723F"/>
    <w:rsid w:val="000C27D0"/>
    <w:rsid w:val="000C36A1"/>
    <w:rsid w:val="000C3F81"/>
    <w:rsid w:val="000C41FF"/>
    <w:rsid w:val="000C51EE"/>
    <w:rsid w:val="000D3E81"/>
    <w:rsid w:val="000D45F9"/>
    <w:rsid w:val="000E1B17"/>
    <w:rsid w:val="000E4C94"/>
    <w:rsid w:val="000E7560"/>
    <w:rsid w:val="000F4045"/>
    <w:rsid w:val="001042F3"/>
    <w:rsid w:val="00123AB7"/>
    <w:rsid w:val="00141065"/>
    <w:rsid w:val="0015061E"/>
    <w:rsid w:val="00152884"/>
    <w:rsid w:val="00154C7D"/>
    <w:rsid w:val="00171C2F"/>
    <w:rsid w:val="00174F51"/>
    <w:rsid w:val="001862CD"/>
    <w:rsid w:val="00193FE5"/>
    <w:rsid w:val="001B197D"/>
    <w:rsid w:val="001B5389"/>
    <w:rsid w:val="001B6657"/>
    <w:rsid w:val="001C2619"/>
    <w:rsid w:val="001C4E2C"/>
    <w:rsid w:val="001C558B"/>
    <w:rsid w:val="001D0366"/>
    <w:rsid w:val="001D5EB7"/>
    <w:rsid w:val="001E3B92"/>
    <w:rsid w:val="001E5AF1"/>
    <w:rsid w:val="0020606E"/>
    <w:rsid w:val="00224FB7"/>
    <w:rsid w:val="002348D7"/>
    <w:rsid w:val="00241FE1"/>
    <w:rsid w:val="00242EE1"/>
    <w:rsid w:val="00245C83"/>
    <w:rsid w:val="002637D7"/>
    <w:rsid w:val="002710FF"/>
    <w:rsid w:val="00271C4B"/>
    <w:rsid w:val="0027311B"/>
    <w:rsid w:val="002752B7"/>
    <w:rsid w:val="002769A8"/>
    <w:rsid w:val="0029370B"/>
    <w:rsid w:val="00296EAD"/>
    <w:rsid w:val="002A1085"/>
    <w:rsid w:val="002A1348"/>
    <w:rsid w:val="002A5F68"/>
    <w:rsid w:val="002B00FC"/>
    <w:rsid w:val="002B53F6"/>
    <w:rsid w:val="002B61EC"/>
    <w:rsid w:val="002C3216"/>
    <w:rsid w:val="002C4FD2"/>
    <w:rsid w:val="002D007E"/>
    <w:rsid w:val="002F3D89"/>
    <w:rsid w:val="00303C51"/>
    <w:rsid w:val="00316D07"/>
    <w:rsid w:val="003310D7"/>
    <w:rsid w:val="00343E28"/>
    <w:rsid w:val="00344374"/>
    <w:rsid w:val="00366BEF"/>
    <w:rsid w:val="00374186"/>
    <w:rsid w:val="00376C01"/>
    <w:rsid w:val="003916FA"/>
    <w:rsid w:val="003A375C"/>
    <w:rsid w:val="003B3DAC"/>
    <w:rsid w:val="003B625B"/>
    <w:rsid w:val="003C1D89"/>
    <w:rsid w:val="003E223F"/>
    <w:rsid w:val="003E7294"/>
    <w:rsid w:val="003E7E08"/>
    <w:rsid w:val="00423333"/>
    <w:rsid w:val="00432605"/>
    <w:rsid w:val="00456063"/>
    <w:rsid w:val="00461C30"/>
    <w:rsid w:val="00483669"/>
    <w:rsid w:val="00486AD1"/>
    <w:rsid w:val="00486F62"/>
    <w:rsid w:val="0048736D"/>
    <w:rsid w:val="004B7F37"/>
    <w:rsid w:val="004C3C63"/>
    <w:rsid w:val="004D4F49"/>
    <w:rsid w:val="004D523C"/>
    <w:rsid w:val="004E2F13"/>
    <w:rsid w:val="004E4BC5"/>
    <w:rsid w:val="004F17F1"/>
    <w:rsid w:val="005047A5"/>
    <w:rsid w:val="00504BC9"/>
    <w:rsid w:val="00515302"/>
    <w:rsid w:val="0052336D"/>
    <w:rsid w:val="005343DF"/>
    <w:rsid w:val="00546F42"/>
    <w:rsid w:val="0055313C"/>
    <w:rsid w:val="00560814"/>
    <w:rsid w:val="00560E53"/>
    <w:rsid w:val="00570408"/>
    <w:rsid w:val="0057329D"/>
    <w:rsid w:val="005810B9"/>
    <w:rsid w:val="00594FE1"/>
    <w:rsid w:val="005B106D"/>
    <w:rsid w:val="005B2BD2"/>
    <w:rsid w:val="005B69C4"/>
    <w:rsid w:val="005C4F9D"/>
    <w:rsid w:val="005D13B5"/>
    <w:rsid w:val="005E534C"/>
    <w:rsid w:val="005E657C"/>
    <w:rsid w:val="005F60EB"/>
    <w:rsid w:val="00600029"/>
    <w:rsid w:val="00600517"/>
    <w:rsid w:val="006008A1"/>
    <w:rsid w:val="006127E4"/>
    <w:rsid w:val="006215D1"/>
    <w:rsid w:val="00623D30"/>
    <w:rsid w:val="00637F1B"/>
    <w:rsid w:val="0064433A"/>
    <w:rsid w:val="0064701C"/>
    <w:rsid w:val="006511E1"/>
    <w:rsid w:val="00666E4A"/>
    <w:rsid w:val="00670B04"/>
    <w:rsid w:val="00672B7F"/>
    <w:rsid w:val="00674D00"/>
    <w:rsid w:val="00675643"/>
    <w:rsid w:val="006772A3"/>
    <w:rsid w:val="006A015E"/>
    <w:rsid w:val="006A1381"/>
    <w:rsid w:val="006B25D9"/>
    <w:rsid w:val="006C0F3B"/>
    <w:rsid w:val="006C4ABC"/>
    <w:rsid w:val="006E0236"/>
    <w:rsid w:val="006E42CD"/>
    <w:rsid w:val="006E4566"/>
    <w:rsid w:val="006E4746"/>
    <w:rsid w:val="006F0956"/>
    <w:rsid w:val="007060EE"/>
    <w:rsid w:val="007210C5"/>
    <w:rsid w:val="00742C8E"/>
    <w:rsid w:val="0075017F"/>
    <w:rsid w:val="00755627"/>
    <w:rsid w:val="00757229"/>
    <w:rsid w:val="00771E91"/>
    <w:rsid w:val="00795B2F"/>
    <w:rsid w:val="007A1002"/>
    <w:rsid w:val="007A3989"/>
    <w:rsid w:val="007A5FE0"/>
    <w:rsid w:val="007A75C8"/>
    <w:rsid w:val="007B1381"/>
    <w:rsid w:val="007C2A39"/>
    <w:rsid w:val="007D39ED"/>
    <w:rsid w:val="007D4315"/>
    <w:rsid w:val="007D49B7"/>
    <w:rsid w:val="007E1826"/>
    <w:rsid w:val="00803A34"/>
    <w:rsid w:val="00807CC4"/>
    <w:rsid w:val="008100F7"/>
    <w:rsid w:val="00816AD7"/>
    <w:rsid w:val="00825A42"/>
    <w:rsid w:val="00830BE0"/>
    <w:rsid w:val="00832D71"/>
    <w:rsid w:val="00833DFE"/>
    <w:rsid w:val="00835B39"/>
    <w:rsid w:val="008360CC"/>
    <w:rsid w:val="00840E60"/>
    <w:rsid w:val="00845C3C"/>
    <w:rsid w:val="0085213D"/>
    <w:rsid w:val="008557BF"/>
    <w:rsid w:val="008600C4"/>
    <w:rsid w:val="008625A2"/>
    <w:rsid w:val="00873435"/>
    <w:rsid w:val="00890187"/>
    <w:rsid w:val="008943B6"/>
    <w:rsid w:val="0089744B"/>
    <w:rsid w:val="008A1BE2"/>
    <w:rsid w:val="008A5226"/>
    <w:rsid w:val="008A6B51"/>
    <w:rsid w:val="008C3305"/>
    <w:rsid w:val="008D4034"/>
    <w:rsid w:val="008D5D0D"/>
    <w:rsid w:val="008D622F"/>
    <w:rsid w:val="008D7114"/>
    <w:rsid w:val="008E198E"/>
    <w:rsid w:val="008E42B4"/>
    <w:rsid w:val="008E4D8F"/>
    <w:rsid w:val="008F5987"/>
    <w:rsid w:val="00900444"/>
    <w:rsid w:val="00910454"/>
    <w:rsid w:val="00911632"/>
    <w:rsid w:val="00915782"/>
    <w:rsid w:val="00922E73"/>
    <w:rsid w:val="0094608E"/>
    <w:rsid w:val="0095271E"/>
    <w:rsid w:val="00955306"/>
    <w:rsid w:val="00957F5F"/>
    <w:rsid w:val="00961652"/>
    <w:rsid w:val="00963D0C"/>
    <w:rsid w:val="009730B4"/>
    <w:rsid w:val="00973D69"/>
    <w:rsid w:val="00983FD5"/>
    <w:rsid w:val="00992DF9"/>
    <w:rsid w:val="0099417E"/>
    <w:rsid w:val="009B0601"/>
    <w:rsid w:val="009B22F6"/>
    <w:rsid w:val="009C2013"/>
    <w:rsid w:val="009C2DC1"/>
    <w:rsid w:val="009C6DFA"/>
    <w:rsid w:val="009D151F"/>
    <w:rsid w:val="009D2D35"/>
    <w:rsid w:val="009D3173"/>
    <w:rsid w:val="009D55F5"/>
    <w:rsid w:val="009D5D49"/>
    <w:rsid w:val="009D6B85"/>
    <w:rsid w:val="009E7C3B"/>
    <w:rsid w:val="009F01AB"/>
    <w:rsid w:val="009F76AA"/>
    <w:rsid w:val="00A06F98"/>
    <w:rsid w:val="00A20357"/>
    <w:rsid w:val="00A22A58"/>
    <w:rsid w:val="00A24E3D"/>
    <w:rsid w:val="00A346FA"/>
    <w:rsid w:val="00A3680F"/>
    <w:rsid w:val="00A6087A"/>
    <w:rsid w:val="00A60C38"/>
    <w:rsid w:val="00A63122"/>
    <w:rsid w:val="00A6521D"/>
    <w:rsid w:val="00A741BB"/>
    <w:rsid w:val="00A74C1A"/>
    <w:rsid w:val="00A82ABF"/>
    <w:rsid w:val="00AA6B34"/>
    <w:rsid w:val="00AB5D20"/>
    <w:rsid w:val="00AB5EAB"/>
    <w:rsid w:val="00AB6AF7"/>
    <w:rsid w:val="00AD04CB"/>
    <w:rsid w:val="00AE4614"/>
    <w:rsid w:val="00AE72FC"/>
    <w:rsid w:val="00B02506"/>
    <w:rsid w:val="00B0347C"/>
    <w:rsid w:val="00B0385C"/>
    <w:rsid w:val="00B04439"/>
    <w:rsid w:val="00B054B8"/>
    <w:rsid w:val="00B0645E"/>
    <w:rsid w:val="00B15C0D"/>
    <w:rsid w:val="00B16F1F"/>
    <w:rsid w:val="00B21A72"/>
    <w:rsid w:val="00B25ED1"/>
    <w:rsid w:val="00B4234C"/>
    <w:rsid w:val="00B60A4E"/>
    <w:rsid w:val="00B7543F"/>
    <w:rsid w:val="00B8589C"/>
    <w:rsid w:val="00BA4860"/>
    <w:rsid w:val="00BB4655"/>
    <w:rsid w:val="00BC5BBF"/>
    <w:rsid w:val="00BD2722"/>
    <w:rsid w:val="00BD4AFB"/>
    <w:rsid w:val="00BF21D1"/>
    <w:rsid w:val="00C00D97"/>
    <w:rsid w:val="00C03F5D"/>
    <w:rsid w:val="00C04B30"/>
    <w:rsid w:val="00C113C5"/>
    <w:rsid w:val="00C117C8"/>
    <w:rsid w:val="00C24529"/>
    <w:rsid w:val="00C31305"/>
    <w:rsid w:val="00C709FF"/>
    <w:rsid w:val="00C72EF0"/>
    <w:rsid w:val="00C76FA7"/>
    <w:rsid w:val="00C84ED7"/>
    <w:rsid w:val="00C87349"/>
    <w:rsid w:val="00C92340"/>
    <w:rsid w:val="00CA0517"/>
    <w:rsid w:val="00CA20F8"/>
    <w:rsid w:val="00CB4C94"/>
    <w:rsid w:val="00CB4F57"/>
    <w:rsid w:val="00CC488F"/>
    <w:rsid w:val="00CC7810"/>
    <w:rsid w:val="00CD122C"/>
    <w:rsid w:val="00CF4C97"/>
    <w:rsid w:val="00CF6033"/>
    <w:rsid w:val="00CF726B"/>
    <w:rsid w:val="00D11EB1"/>
    <w:rsid w:val="00D131E2"/>
    <w:rsid w:val="00D23D31"/>
    <w:rsid w:val="00D2596E"/>
    <w:rsid w:val="00D53B5B"/>
    <w:rsid w:val="00D64645"/>
    <w:rsid w:val="00D73F42"/>
    <w:rsid w:val="00D8149D"/>
    <w:rsid w:val="00D95BEC"/>
    <w:rsid w:val="00DB6F1C"/>
    <w:rsid w:val="00DB7C3B"/>
    <w:rsid w:val="00DC1DB3"/>
    <w:rsid w:val="00DC2321"/>
    <w:rsid w:val="00DC49C2"/>
    <w:rsid w:val="00DD0D26"/>
    <w:rsid w:val="00DE0165"/>
    <w:rsid w:val="00DE57EE"/>
    <w:rsid w:val="00DF2FEA"/>
    <w:rsid w:val="00DF69A5"/>
    <w:rsid w:val="00E272C6"/>
    <w:rsid w:val="00E3211F"/>
    <w:rsid w:val="00E47CF3"/>
    <w:rsid w:val="00E512ED"/>
    <w:rsid w:val="00E541B5"/>
    <w:rsid w:val="00E565E6"/>
    <w:rsid w:val="00E56D30"/>
    <w:rsid w:val="00E63F2A"/>
    <w:rsid w:val="00E71B04"/>
    <w:rsid w:val="00E72E32"/>
    <w:rsid w:val="00E76818"/>
    <w:rsid w:val="00E92886"/>
    <w:rsid w:val="00E93478"/>
    <w:rsid w:val="00E96837"/>
    <w:rsid w:val="00EA129A"/>
    <w:rsid w:val="00EA6FA4"/>
    <w:rsid w:val="00EB4DD5"/>
    <w:rsid w:val="00EC0001"/>
    <w:rsid w:val="00EC0D77"/>
    <w:rsid w:val="00EE0122"/>
    <w:rsid w:val="00EE18F4"/>
    <w:rsid w:val="00EE6A73"/>
    <w:rsid w:val="00EF0B42"/>
    <w:rsid w:val="00EF405A"/>
    <w:rsid w:val="00EF5CAD"/>
    <w:rsid w:val="00EF6D03"/>
    <w:rsid w:val="00F03C3D"/>
    <w:rsid w:val="00F14462"/>
    <w:rsid w:val="00F17320"/>
    <w:rsid w:val="00F25CED"/>
    <w:rsid w:val="00F309E7"/>
    <w:rsid w:val="00F34F05"/>
    <w:rsid w:val="00F3552A"/>
    <w:rsid w:val="00F35FF0"/>
    <w:rsid w:val="00F37AFA"/>
    <w:rsid w:val="00F42882"/>
    <w:rsid w:val="00F47636"/>
    <w:rsid w:val="00F50708"/>
    <w:rsid w:val="00F55C87"/>
    <w:rsid w:val="00F56997"/>
    <w:rsid w:val="00F56F34"/>
    <w:rsid w:val="00F65DD8"/>
    <w:rsid w:val="00F66066"/>
    <w:rsid w:val="00F66610"/>
    <w:rsid w:val="00F737E3"/>
    <w:rsid w:val="00F750CA"/>
    <w:rsid w:val="00F80512"/>
    <w:rsid w:val="00F84394"/>
    <w:rsid w:val="00F85406"/>
    <w:rsid w:val="00F90182"/>
    <w:rsid w:val="00FA5A27"/>
    <w:rsid w:val="00FC539F"/>
    <w:rsid w:val="00FC6D10"/>
    <w:rsid w:val="00FC6DE6"/>
    <w:rsid w:val="00FD4BE5"/>
    <w:rsid w:val="00FD7A20"/>
    <w:rsid w:val="00FE1B6B"/>
    <w:rsid w:val="00FF5B9B"/>
    <w:rsid w:val="5AB736D6"/>
    <w:rsid w:val="605371B9"/>
    <w:rsid w:val="663C68BE"/>
    <w:rsid w:val="6AE91859"/>
    <w:rsid w:val="6B21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39</Words>
  <Characters>224</Characters>
  <Lines>0</Lines>
  <Paragraphs>0</Paragraphs>
  <TotalTime>0</TotalTime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2016-03-21T00:42:00Z</dcterms:created>
  <dc:creator>User</dc:creator>
  <cp:lastModifiedBy>萌</cp:lastModifiedBy>
  <dcterms:modified xsi:type="dcterms:W3CDTF">2018-06-25T00:55:58Z</dcterms:modified>
  <dc:title>济南市12333人员信息登记表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