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spacing w:before="0" w:beforeAutospacing="0" w:after="0" w:afterAutospacing="0" w:line="5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2F2F2"/>
          <w:lang w:val="en-US" w:eastAsia="zh-CN" w:bidi="ar"/>
        </w:rPr>
        <w:t>一、博士选聘计划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2F2F2"/>
          <w:lang w:val="en-US" w:eastAsia="zh-CN" w:bidi="ar"/>
        </w:rPr>
        <w:t>（一）选聘计划</w:t>
      </w:r>
    </w:p>
    <w:tbl>
      <w:tblPr>
        <w:tblW w:w="8026" w:type="dxa"/>
        <w:jc w:val="center"/>
        <w:tblInd w:w="2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1479"/>
        <w:gridCol w:w="2525"/>
        <w:gridCol w:w="1964"/>
        <w:gridCol w:w="629"/>
        <w:gridCol w:w="4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  <w:jc w:val="center"/>
        </w:trPr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选聘部门</w:t>
            </w:r>
          </w:p>
        </w:tc>
        <w:tc>
          <w:tcPr>
            <w:tcW w:w="14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拟安排岗位（学科专业）</w:t>
            </w:r>
          </w:p>
        </w:tc>
        <w:tc>
          <w:tcPr>
            <w:tcW w:w="2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学科专业要求（研究方向）</w:t>
            </w:r>
          </w:p>
        </w:tc>
        <w:tc>
          <w:tcPr>
            <w:tcW w:w="1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拟讲授课程</w:t>
            </w:r>
          </w:p>
        </w:tc>
        <w:tc>
          <w:tcPr>
            <w:tcW w:w="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化学与化工系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无机化学或分析化学教师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无机化学或分析化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无机化学、分析化学、仪器分析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化学工程、化学工艺或工业催化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化工原理、化工工艺学、化工设备机械、化工制图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材料科学工程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化工设备机械、化工制图、无机化学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美术与设计学院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油画专业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油画专业课程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国画专业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国画专业课程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教师教育学院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教育学、高等教育学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高等教育学、中学教育基础、教育哲学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应用心理学、心理学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教育技术学、计算机类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资产评估方向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资产评估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经济与金融教师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金融学（金融工程）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电子商务、人力资源管理教师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管理学（电子商务方向）、心理学、人力资源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电子商务、心理学、人力资源相关课程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音乐舞蹈系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音乐史、舞蹈史方向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中外舞蹈史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音乐教育教师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课程教学论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音乐课程教学论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民族音乐教师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中国少数民族艺术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中国少数民族音乐文化赏析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数学与计算机科学学院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数据科学与大数据技术教师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数据科学、计算机图形学、并行计算、数据挖掘等方向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大数据分析与内存计算、机器学习、数值计算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智能系统与智能软件、大数据处理、人工智能、物联网与大数据。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编译原理、物联网技术、面向对象程序设计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软件应用技术方向、商务智能与数据挖掘方向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算法分析语设计、商务智能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基础数学、函数论方向、代数学方向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实变函数、测度论、数论、泛函分析、微分几何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应用统计学教师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经济统计方向、社会统计方向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统计预测与决策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文学与传媒学院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网络与新媒体教师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新闻传播（网络与新媒体方向）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交互设计基础、动画设计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文艺理论、外国文学、语言学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古代文学、语文教学论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文学概论、外国文学、现代汉语、语文教学教法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社会学、管理学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社会调查方法、民族文化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管理学、秘书学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体育类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相关体育类课程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历史文化与旅游系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核心课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核心课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文化产业管理教师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管理学或者文化产业研究方向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核心课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文化遗产教师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文化遗产学、文化学、民俗学、文化史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核心课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资源与环境科学学院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环境生态工程教师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水污染控制方向、固废、大气污染控制方向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水污染控制工程、固体废弃物处理处置与资源化、大气污染控制工程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环境生态工程教师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生态工程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生态工程设计、环境工程设计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人文地理学、地理信息系统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城市地理学、文化地理学、网络地理信息系统、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GPS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测量技术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生物与食品科学系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生物工程相关专业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生物反应工程原理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食品质量与安全教师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食品相关专业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食品工程原理或食品分析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初等教育系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基础教育、课程论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学前、小学教育教师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心理学教学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物理与电子工程系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材料类，其中储能材料研究方向优先（本科为物理专业）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电磁学，电动力学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控制工程、电力电子和智能微电网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电力系统分析、自动控制理论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马克思主义中国化教师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概论课、科学社会主义理论与实践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基础课、伦理学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马克思主义学科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马原理、马克思主义哲学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中共党史教师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中共党史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毛泽东思想、中国特色社会主义理论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外国语言学及应用语言学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英国文学、英语学科教学论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语言学概论、英国文学、英语教学法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跨文化沟通、翻译学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跨文化交际、翻译理论与实践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翻译（日语）教师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综合日语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满非遗教学传承中心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中国少数民族语言文学教师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中国少数民族语言文学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满语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民族学教师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民族学、民俗学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民族学概论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4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3185F"/>
    <w:rsid w:val="3E93185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2018-11-13T04:07:00Z</dcterms:created>
  <dc:creator>愿风裁尘</dc:creator>
  <cp:lastModifiedBy>愿风裁尘</cp:lastModifiedBy>
  <dcterms:modified xsi:type="dcterms:W3CDTF">2018-11-13T04:07:34Z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